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5941A" w14:textId="77777777" w:rsidR="001728C0" w:rsidRDefault="001728C0" w:rsidP="001728C0">
      <w:pPr>
        <w:spacing w:after="30" w:line="390" w:lineRule="atLeast"/>
        <w:ind w:left="525" w:right="150"/>
        <w:rPr>
          <w:rFonts w:ascii="Verdana" w:hAnsi="Verdana" w:cs="Arial"/>
          <w:bCs/>
          <w:color w:val="333333"/>
          <w:sz w:val="20"/>
          <w:szCs w:val="20"/>
        </w:rPr>
      </w:pPr>
    </w:p>
    <w:p w14:paraId="2470F4AB" w14:textId="77777777" w:rsidR="001728C0" w:rsidRDefault="001728C0" w:rsidP="001728C0">
      <w:pPr>
        <w:spacing w:after="30" w:line="390" w:lineRule="atLeast"/>
        <w:ind w:left="525" w:right="150"/>
        <w:rPr>
          <w:rFonts w:ascii="Verdana" w:hAnsi="Verdana" w:cs="Arial"/>
          <w:bCs/>
          <w:color w:val="333333"/>
          <w:sz w:val="20"/>
          <w:szCs w:val="20"/>
        </w:rPr>
      </w:pPr>
    </w:p>
    <w:p w14:paraId="3688AAFF" w14:textId="77777777" w:rsidR="001728C0" w:rsidRDefault="001728C0" w:rsidP="001728C0">
      <w:pPr>
        <w:spacing w:after="30" w:line="390" w:lineRule="atLeast"/>
        <w:ind w:left="525" w:right="150"/>
        <w:rPr>
          <w:rFonts w:ascii="Verdana" w:hAnsi="Verdana" w:cs="Arial"/>
          <w:bCs/>
          <w:color w:val="333333"/>
          <w:sz w:val="20"/>
          <w:szCs w:val="20"/>
        </w:rPr>
      </w:pPr>
    </w:p>
    <w:p w14:paraId="19E79184" w14:textId="77777777" w:rsidR="001728C0" w:rsidRDefault="001728C0" w:rsidP="001728C0">
      <w:pPr>
        <w:spacing w:after="30" w:line="390" w:lineRule="atLeast"/>
        <w:ind w:left="525" w:right="150"/>
        <w:rPr>
          <w:rFonts w:ascii="Verdana" w:hAnsi="Verdana" w:cs="Arial"/>
          <w:bCs/>
          <w:color w:val="333333"/>
          <w:sz w:val="20"/>
          <w:szCs w:val="20"/>
        </w:rPr>
      </w:pPr>
    </w:p>
    <w:p w14:paraId="25E22E8D" w14:textId="6F094FCA" w:rsidR="001728C0" w:rsidRPr="00BA2500" w:rsidRDefault="001728C0" w:rsidP="001728C0">
      <w:pPr>
        <w:spacing w:after="30" w:line="390" w:lineRule="atLeast"/>
        <w:ind w:left="525" w:right="150"/>
        <w:rPr>
          <w:rFonts w:ascii="Verdana" w:hAnsi="Verdana" w:cs="Arial"/>
          <w:b/>
          <w:bCs/>
          <w:color w:val="333333"/>
          <w:sz w:val="20"/>
          <w:szCs w:val="20"/>
        </w:rPr>
      </w:pPr>
      <w:r w:rsidRPr="00BA2500">
        <w:rPr>
          <w:rFonts w:ascii="Verdana" w:hAnsi="Verdana" w:cs="Arial"/>
          <w:bCs/>
          <w:color w:val="333333"/>
          <w:sz w:val="20"/>
          <w:szCs w:val="20"/>
        </w:rPr>
        <w:t xml:space="preserve">Thank you for booking your </w:t>
      </w:r>
      <w:r>
        <w:rPr>
          <w:rFonts w:ascii="Verdana" w:hAnsi="Verdana" w:cs="Arial"/>
          <w:bCs/>
          <w:color w:val="333333"/>
          <w:sz w:val="20"/>
          <w:szCs w:val="20"/>
        </w:rPr>
        <w:t xml:space="preserve">Skin Diver and Snorkelling </w:t>
      </w:r>
      <w:r w:rsidRPr="00BA2500">
        <w:rPr>
          <w:rFonts w:ascii="Verdana" w:hAnsi="Verdana" w:cs="Arial"/>
          <w:bCs/>
          <w:color w:val="333333"/>
          <w:sz w:val="20"/>
          <w:szCs w:val="20"/>
        </w:rPr>
        <w:t>experience with us.</w:t>
      </w:r>
    </w:p>
    <w:p w14:paraId="7120933D" w14:textId="77777777" w:rsidR="001728C0" w:rsidRPr="00BA2500" w:rsidRDefault="001728C0" w:rsidP="001728C0">
      <w:pPr>
        <w:spacing w:after="30" w:line="390" w:lineRule="atLeast"/>
        <w:ind w:right="150"/>
        <w:rPr>
          <w:rFonts w:ascii="Verdana" w:hAnsi="Verdana" w:cs="Arial"/>
          <w:bCs/>
          <w:color w:val="333333"/>
          <w:sz w:val="20"/>
          <w:szCs w:val="20"/>
        </w:rPr>
      </w:pPr>
    </w:p>
    <w:p w14:paraId="44AFC1F4" w14:textId="32F530B6" w:rsidR="001728C0" w:rsidRPr="00BA2500" w:rsidRDefault="001728C0" w:rsidP="00FE0DBC">
      <w:pPr>
        <w:spacing w:after="30" w:line="390" w:lineRule="atLeast"/>
        <w:ind w:left="525" w:right="150"/>
        <w:rPr>
          <w:rFonts w:ascii="Verdana" w:hAnsi="Verdana" w:cs="Arial"/>
          <w:bCs/>
          <w:color w:val="333333"/>
          <w:sz w:val="20"/>
          <w:szCs w:val="20"/>
        </w:rPr>
      </w:pPr>
      <w:r w:rsidRPr="00BA2500">
        <w:rPr>
          <w:rFonts w:ascii="Verdana" w:hAnsi="Verdana" w:cs="Arial"/>
          <w:bCs/>
          <w:color w:val="333333"/>
          <w:sz w:val="20"/>
          <w:szCs w:val="20"/>
        </w:rPr>
        <w:t xml:space="preserve">The course is ideal for </w:t>
      </w:r>
      <w:r>
        <w:rPr>
          <w:rFonts w:ascii="Verdana" w:hAnsi="Verdana" w:cs="Arial"/>
          <w:bCs/>
          <w:color w:val="333333"/>
          <w:sz w:val="20"/>
          <w:szCs w:val="20"/>
        </w:rPr>
        <w:t>learning how to use mask, fins and snorkel in the safety and warmth of a swimming pool</w:t>
      </w:r>
      <w:r w:rsidRPr="00BA2500">
        <w:rPr>
          <w:rFonts w:ascii="Verdana" w:hAnsi="Verdana" w:cs="Arial"/>
          <w:bCs/>
          <w:color w:val="333333"/>
          <w:sz w:val="20"/>
          <w:szCs w:val="20"/>
        </w:rPr>
        <w:t xml:space="preserve">. </w:t>
      </w:r>
      <w:r>
        <w:rPr>
          <w:rFonts w:ascii="Verdana" w:hAnsi="Verdana" w:cs="Arial"/>
          <w:bCs/>
          <w:color w:val="333333"/>
          <w:sz w:val="20"/>
          <w:szCs w:val="20"/>
        </w:rPr>
        <w:t>It will build confidence and safety for when you go on holiday.</w:t>
      </w:r>
      <w:r w:rsidR="00FE0DBC">
        <w:rPr>
          <w:rFonts w:ascii="Verdana" w:hAnsi="Verdana" w:cs="Arial"/>
          <w:bCs/>
          <w:color w:val="333333"/>
          <w:sz w:val="20"/>
          <w:szCs w:val="20"/>
        </w:rPr>
        <w:br/>
      </w:r>
    </w:p>
    <w:p w14:paraId="25B08037" w14:textId="21F8ADED" w:rsidR="001728C0" w:rsidRPr="00BA2500" w:rsidRDefault="001728C0" w:rsidP="001728C0">
      <w:pPr>
        <w:spacing w:after="30" w:line="390" w:lineRule="atLeast"/>
        <w:ind w:left="525" w:right="150"/>
        <w:rPr>
          <w:rFonts w:ascii="Verdana" w:hAnsi="Verdana" w:cs="Arial"/>
          <w:bCs/>
          <w:color w:val="333333"/>
          <w:sz w:val="20"/>
          <w:szCs w:val="20"/>
        </w:rPr>
      </w:pPr>
      <w:r w:rsidRPr="00BA2500">
        <w:rPr>
          <w:rFonts w:ascii="Verdana" w:hAnsi="Verdana" w:cs="Arial"/>
          <w:bCs/>
          <w:color w:val="333333"/>
          <w:sz w:val="20"/>
          <w:szCs w:val="20"/>
        </w:rPr>
        <w:t xml:space="preserve">The experience will teach you some of the basic principles of </w:t>
      </w:r>
      <w:r>
        <w:rPr>
          <w:rFonts w:ascii="Verdana" w:hAnsi="Verdana" w:cs="Arial"/>
          <w:bCs/>
          <w:color w:val="333333"/>
          <w:sz w:val="20"/>
          <w:szCs w:val="20"/>
        </w:rPr>
        <w:t>skin diving</w:t>
      </w:r>
      <w:r w:rsidRPr="00BA2500">
        <w:rPr>
          <w:rFonts w:ascii="Verdana" w:hAnsi="Verdana" w:cs="Arial"/>
          <w:bCs/>
          <w:color w:val="333333"/>
          <w:sz w:val="20"/>
          <w:szCs w:val="20"/>
        </w:rPr>
        <w:t>, the most important safety rules and how the equipment works</w:t>
      </w:r>
      <w:r>
        <w:rPr>
          <w:rFonts w:ascii="Verdana" w:hAnsi="Verdana" w:cs="Arial"/>
          <w:bCs/>
          <w:color w:val="333333"/>
          <w:sz w:val="20"/>
          <w:szCs w:val="20"/>
        </w:rPr>
        <w:t>.</w:t>
      </w:r>
    </w:p>
    <w:p w14:paraId="7F3377E6" w14:textId="77777777" w:rsidR="001728C0" w:rsidRDefault="001728C0" w:rsidP="001728C0">
      <w:pPr>
        <w:spacing w:after="30" w:line="390" w:lineRule="atLeast"/>
        <w:ind w:left="525" w:right="150"/>
        <w:rPr>
          <w:rFonts w:ascii="Verdana" w:hAnsi="Verdana"/>
          <w:color w:val="333333"/>
          <w:sz w:val="20"/>
          <w:szCs w:val="20"/>
        </w:rPr>
      </w:pPr>
    </w:p>
    <w:p w14:paraId="67B33625" w14:textId="3526C63E" w:rsidR="00ED6F03" w:rsidRDefault="001728C0" w:rsidP="00623C28">
      <w:pPr>
        <w:spacing w:before="45" w:after="225" w:line="360" w:lineRule="auto"/>
        <w:ind w:left="525" w:right="225"/>
        <w:rPr>
          <w:rFonts w:ascii="Verdana" w:hAnsi="Verdana" w:cs="Arial"/>
          <w:color w:val="333333"/>
          <w:sz w:val="20"/>
          <w:szCs w:val="20"/>
        </w:rPr>
      </w:pPr>
      <w:r w:rsidRPr="00992C9B">
        <w:rPr>
          <w:rFonts w:ascii="Verdana" w:hAnsi="Verdana" w:cs="Arial"/>
          <w:color w:val="333333"/>
          <w:sz w:val="20"/>
          <w:szCs w:val="20"/>
        </w:rPr>
        <w:t xml:space="preserve">Your instructor will meet </w:t>
      </w:r>
      <w:r w:rsidR="00623C28">
        <w:rPr>
          <w:rFonts w:ascii="Verdana" w:hAnsi="Verdana" w:cs="Arial"/>
          <w:color w:val="333333"/>
          <w:sz w:val="20"/>
          <w:szCs w:val="20"/>
        </w:rPr>
        <w:t xml:space="preserve">you on poolside of our </w:t>
      </w:r>
      <w:r w:rsidR="00950760">
        <w:rPr>
          <w:rFonts w:ascii="Verdana" w:hAnsi="Verdana" w:cs="Arial"/>
          <w:color w:val="333333"/>
          <w:sz w:val="20"/>
          <w:szCs w:val="20"/>
        </w:rPr>
        <w:t>Old Windsor</w:t>
      </w:r>
      <w:r w:rsidR="00623C28">
        <w:rPr>
          <w:rFonts w:ascii="Verdana" w:hAnsi="Verdana" w:cs="Arial"/>
          <w:color w:val="333333"/>
          <w:sz w:val="20"/>
          <w:szCs w:val="20"/>
        </w:rPr>
        <w:t xml:space="preserve"> pool</w:t>
      </w:r>
      <w:r w:rsidRPr="00992C9B">
        <w:rPr>
          <w:rFonts w:ascii="Verdana" w:hAnsi="Verdana" w:cs="Arial"/>
          <w:color w:val="333333"/>
          <w:sz w:val="20"/>
          <w:szCs w:val="20"/>
        </w:rPr>
        <w:t xml:space="preserve"> at </w:t>
      </w:r>
      <w:r w:rsidR="00950760">
        <w:rPr>
          <w:rFonts w:ascii="Verdana" w:hAnsi="Verdana" w:cs="Arial"/>
          <w:color w:val="333333"/>
          <w:sz w:val="20"/>
          <w:szCs w:val="20"/>
        </w:rPr>
        <w:t>12</w:t>
      </w:r>
      <w:r>
        <w:rPr>
          <w:rFonts w:ascii="Verdana" w:hAnsi="Verdana" w:cs="Arial"/>
          <w:color w:val="333333"/>
          <w:sz w:val="20"/>
          <w:szCs w:val="20"/>
        </w:rPr>
        <w:t>:</w:t>
      </w:r>
      <w:r w:rsidR="00DE3C5E">
        <w:rPr>
          <w:rFonts w:ascii="Verdana" w:hAnsi="Verdana" w:cs="Arial"/>
          <w:color w:val="333333"/>
          <w:sz w:val="20"/>
          <w:szCs w:val="20"/>
        </w:rPr>
        <w:t>3</w:t>
      </w:r>
      <w:r>
        <w:rPr>
          <w:rFonts w:ascii="Verdana" w:hAnsi="Verdana" w:cs="Arial"/>
          <w:color w:val="333333"/>
          <w:sz w:val="20"/>
          <w:szCs w:val="20"/>
        </w:rPr>
        <w:t>0</w:t>
      </w:r>
      <w:r w:rsidRPr="00992C9B">
        <w:rPr>
          <w:rFonts w:ascii="Verdana" w:hAnsi="Verdana" w:cs="Arial"/>
          <w:color w:val="333333"/>
          <w:sz w:val="20"/>
          <w:szCs w:val="20"/>
        </w:rPr>
        <w:t xml:space="preserve"> and the course should finish around </w:t>
      </w:r>
      <w:r w:rsidR="00623C28">
        <w:rPr>
          <w:rFonts w:ascii="Verdana" w:hAnsi="Verdana" w:cs="Arial"/>
          <w:color w:val="333333"/>
          <w:sz w:val="20"/>
          <w:szCs w:val="20"/>
        </w:rPr>
        <w:t>1</w:t>
      </w:r>
      <w:r w:rsidR="00950760">
        <w:rPr>
          <w:rFonts w:ascii="Verdana" w:hAnsi="Verdana" w:cs="Arial"/>
          <w:color w:val="333333"/>
          <w:sz w:val="20"/>
          <w:szCs w:val="20"/>
        </w:rPr>
        <w:t>4</w:t>
      </w:r>
      <w:r w:rsidRPr="00992C9B">
        <w:rPr>
          <w:rFonts w:ascii="Verdana" w:hAnsi="Verdana" w:cs="Arial"/>
          <w:color w:val="333333"/>
          <w:sz w:val="20"/>
          <w:szCs w:val="20"/>
        </w:rPr>
        <w:t>.</w:t>
      </w:r>
      <w:r>
        <w:rPr>
          <w:rFonts w:ascii="Verdana" w:hAnsi="Verdana" w:cs="Arial"/>
          <w:color w:val="333333"/>
          <w:sz w:val="20"/>
          <w:szCs w:val="20"/>
        </w:rPr>
        <w:t>00</w:t>
      </w:r>
      <w:r w:rsidRPr="00992C9B">
        <w:rPr>
          <w:rFonts w:ascii="Verdana" w:hAnsi="Verdana" w:cs="Arial"/>
          <w:color w:val="333333"/>
          <w:sz w:val="20"/>
          <w:szCs w:val="20"/>
        </w:rPr>
        <w:t xml:space="preserve">. </w:t>
      </w:r>
    </w:p>
    <w:p w14:paraId="1DE3CC67" w14:textId="5F51C3F8" w:rsidR="001728C0" w:rsidRPr="00BA2500" w:rsidRDefault="001728C0" w:rsidP="001728C0">
      <w:pPr>
        <w:spacing w:after="30" w:line="390" w:lineRule="atLeast"/>
        <w:ind w:left="525" w:right="150"/>
        <w:rPr>
          <w:rFonts w:ascii="Verdana" w:hAnsi="Verdana" w:cs="Arial"/>
          <w:bCs/>
          <w:color w:val="333333"/>
          <w:sz w:val="20"/>
          <w:szCs w:val="20"/>
        </w:rPr>
      </w:pPr>
      <w:r w:rsidRPr="00BA2500">
        <w:rPr>
          <w:rFonts w:ascii="Verdana" w:hAnsi="Verdana" w:cs="Arial"/>
          <w:bCs/>
          <w:color w:val="333333"/>
          <w:sz w:val="20"/>
          <w:szCs w:val="20"/>
        </w:rPr>
        <w:t>Please remember your swimwear</w:t>
      </w:r>
      <w:r>
        <w:rPr>
          <w:rFonts w:ascii="Verdana" w:hAnsi="Verdana" w:cs="Arial"/>
          <w:bCs/>
          <w:color w:val="333333"/>
          <w:sz w:val="20"/>
          <w:szCs w:val="20"/>
        </w:rPr>
        <w:t xml:space="preserve">, </w:t>
      </w:r>
      <w:r w:rsidRPr="00BA2500">
        <w:rPr>
          <w:rFonts w:ascii="Verdana" w:hAnsi="Verdana" w:cs="Arial"/>
          <w:bCs/>
          <w:color w:val="333333"/>
          <w:sz w:val="20"/>
          <w:szCs w:val="20"/>
        </w:rPr>
        <w:t>towel and we advise that you bring a bottle of water to drink.</w:t>
      </w:r>
      <w:r w:rsidR="00FE0DBC">
        <w:rPr>
          <w:rFonts w:ascii="Verdana" w:hAnsi="Verdana" w:cs="Arial"/>
          <w:bCs/>
          <w:color w:val="333333"/>
          <w:sz w:val="20"/>
          <w:szCs w:val="20"/>
        </w:rPr>
        <w:t xml:space="preserve"> Please also bring the Risk Liability Release Form</w:t>
      </w:r>
      <w:r w:rsidR="007B2988">
        <w:rPr>
          <w:rFonts w:ascii="Verdana" w:hAnsi="Verdana" w:cs="Arial"/>
          <w:bCs/>
          <w:color w:val="333333"/>
          <w:sz w:val="20"/>
          <w:szCs w:val="20"/>
        </w:rPr>
        <w:t xml:space="preserve"> and </w:t>
      </w:r>
      <w:hyperlink r:id="rId11" w:history="1">
        <w:r w:rsidR="006A31C7" w:rsidRPr="006A31C7">
          <w:rPr>
            <w:rStyle w:val="Hyperlink"/>
            <w:rFonts w:ascii="Verdana" w:hAnsi="Verdana" w:cs="Arial"/>
            <w:bCs/>
            <w:sz w:val="20"/>
            <w:szCs w:val="20"/>
          </w:rPr>
          <w:t>Medical Form</w:t>
        </w:r>
      </w:hyperlink>
      <w:r w:rsidR="007B2988">
        <w:rPr>
          <w:rFonts w:ascii="Verdana" w:hAnsi="Verdana" w:cs="Arial"/>
          <w:bCs/>
          <w:color w:val="333333"/>
          <w:sz w:val="20"/>
          <w:szCs w:val="20"/>
        </w:rPr>
        <w:t xml:space="preserve"> </w:t>
      </w:r>
      <w:r w:rsidR="00FE0DBC">
        <w:rPr>
          <w:rFonts w:ascii="Verdana" w:hAnsi="Verdana" w:cs="Arial"/>
          <w:bCs/>
          <w:color w:val="333333"/>
          <w:sz w:val="20"/>
          <w:szCs w:val="20"/>
        </w:rPr>
        <w:t>.</w:t>
      </w:r>
    </w:p>
    <w:p w14:paraId="47253BD2" w14:textId="77777777" w:rsidR="001728C0" w:rsidRPr="00BA2500" w:rsidRDefault="001728C0" w:rsidP="001728C0">
      <w:pPr>
        <w:spacing w:after="30" w:line="390" w:lineRule="atLeast"/>
        <w:ind w:left="525" w:right="150"/>
        <w:rPr>
          <w:rFonts w:ascii="Verdana" w:hAnsi="Verdana" w:cs="Arial"/>
          <w:bCs/>
          <w:color w:val="333333"/>
          <w:sz w:val="20"/>
          <w:szCs w:val="20"/>
        </w:rPr>
      </w:pPr>
    </w:p>
    <w:p w14:paraId="7A74CE2A" w14:textId="453C47DD" w:rsidR="001728C0" w:rsidRPr="00BA2500" w:rsidRDefault="001728C0" w:rsidP="001728C0">
      <w:pPr>
        <w:spacing w:after="30" w:line="390" w:lineRule="atLeast"/>
        <w:ind w:left="525" w:right="150"/>
        <w:rPr>
          <w:rFonts w:ascii="Verdana" w:hAnsi="Verdana" w:cs="Arial"/>
          <w:bCs/>
          <w:color w:val="333333"/>
          <w:sz w:val="20"/>
          <w:szCs w:val="20"/>
        </w:rPr>
      </w:pPr>
      <w:r w:rsidRPr="00BA2500">
        <w:rPr>
          <w:rFonts w:ascii="Verdana" w:hAnsi="Verdana" w:cs="Arial"/>
          <w:bCs/>
          <w:color w:val="333333"/>
          <w:sz w:val="20"/>
          <w:szCs w:val="20"/>
        </w:rPr>
        <w:t>If you</w:t>
      </w:r>
      <w:r w:rsidR="002C51D1">
        <w:rPr>
          <w:rFonts w:ascii="Verdana" w:hAnsi="Verdana" w:cs="Arial"/>
          <w:bCs/>
          <w:color w:val="333333"/>
          <w:sz w:val="20"/>
          <w:szCs w:val="20"/>
        </w:rPr>
        <w:t xml:space="preserve"> fancy becoming a scuba diver after your course and</w:t>
      </w:r>
      <w:r w:rsidRPr="00BA2500">
        <w:rPr>
          <w:rFonts w:ascii="Verdana" w:hAnsi="Verdana" w:cs="Arial"/>
          <w:bCs/>
          <w:color w:val="333333"/>
          <w:sz w:val="20"/>
          <w:szCs w:val="20"/>
        </w:rPr>
        <w:t xml:space="preserve"> sign up to any of our </w:t>
      </w:r>
      <w:hyperlink r:id="rId12" w:history="1">
        <w:r>
          <w:rPr>
            <w:rStyle w:val="Hyperlink"/>
            <w:rFonts w:ascii="Verdana" w:hAnsi="Verdana" w:cs="Arial"/>
            <w:bCs/>
            <w:sz w:val="20"/>
            <w:szCs w:val="20"/>
          </w:rPr>
          <w:t>PADI o</w:t>
        </w:r>
        <w:r w:rsidRPr="00BA2500">
          <w:rPr>
            <w:rStyle w:val="Hyperlink"/>
            <w:rFonts w:ascii="Verdana" w:hAnsi="Verdana" w:cs="Arial"/>
            <w:bCs/>
            <w:sz w:val="20"/>
            <w:szCs w:val="20"/>
          </w:rPr>
          <w:t>pen water courses</w:t>
        </w:r>
      </w:hyperlink>
      <w:r w:rsidRPr="00BA2500">
        <w:rPr>
          <w:rFonts w:ascii="Verdana" w:hAnsi="Verdana" w:cs="Arial"/>
          <w:bCs/>
          <w:color w:val="333333"/>
          <w:sz w:val="20"/>
          <w:szCs w:val="20"/>
        </w:rPr>
        <w:t xml:space="preserve"> you</w:t>
      </w:r>
      <w:r>
        <w:rPr>
          <w:rFonts w:ascii="Verdana" w:hAnsi="Verdana" w:cs="Arial"/>
          <w:bCs/>
          <w:color w:val="333333"/>
          <w:sz w:val="20"/>
          <w:szCs w:val="20"/>
        </w:rPr>
        <w:t xml:space="preserve"> can receive </w:t>
      </w:r>
      <w:r w:rsidRPr="00BA2500">
        <w:rPr>
          <w:rFonts w:ascii="Verdana" w:hAnsi="Verdana" w:cs="Arial"/>
          <w:bCs/>
          <w:color w:val="333333"/>
          <w:sz w:val="20"/>
          <w:szCs w:val="20"/>
        </w:rPr>
        <w:t>a £</w:t>
      </w:r>
      <w:r>
        <w:rPr>
          <w:rFonts w:ascii="Verdana" w:hAnsi="Verdana" w:cs="Arial"/>
          <w:bCs/>
          <w:color w:val="333333"/>
          <w:sz w:val="20"/>
          <w:szCs w:val="20"/>
        </w:rPr>
        <w:t>2</w:t>
      </w:r>
      <w:r w:rsidRPr="00BA2500">
        <w:rPr>
          <w:rFonts w:ascii="Verdana" w:hAnsi="Verdana" w:cs="Arial"/>
          <w:bCs/>
          <w:color w:val="333333"/>
          <w:sz w:val="20"/>
          <w:szCs w:val="20"/>
        </w:rPr>
        <w:t>5 discount,</w:t>
      </w:r>
      <w:r>
        <w:rPr>
          <w:rFonts w:ascii="Verdana" w:hAnsi="Verdana" w:cs="Arial"/>
          <w:bCs/>
          <w:color w:val="333333"/>
          <w:sz w:val="20"/>
          <w:szCs w:val="20"/>
        </w:rPr>
        <w:t xml:space="preserve"> simply</w:t>
      </w:r>
      <w:r w:rsidRPr="00BA2500">
        <w:rPr>
          <w:rFonts w:ascii="Verdana" w:hAnsi="Verdana" w:cs="Arial"/>
          <w:bCs/>
          <w:color w:val="333333"/>
          <w:sz w:val="20"/>
          <w:szCs w:val="20"/>
        </w:rPr>
        <w:t xml:space="preserve"> </w:t>
      </w:r>
      <w:r>
        <w:rPr>
          <w:rFonts w:ascii="Verdana" w:hAnsi="Verdana" w:cs="Arial"/>
          <w:bCs/>
          <w:color w:val="333333"/>
          <w:sz w:val="20"/>
          <w:szCs w:val="20"/>
        </w:rPr>
        <w:t xml:space="preserve">enter the promotional code ‘DSD25’ when you </w:t>
      </w:r>
      <w:hyperlink r:id="rId13" w:history="1">
        <w:r w:rsidRPr="00BA2500">
          <w:rPr>
            <w:rStyle w:val="Hyperlink"/>
            <w:rFonts w:ascii="Verdana" w:hAnsi="Verdana" w:cs="Arial"/>
            <w:bCs/>
            <w:sz w:val="20"/>
            <w:szCs w:val="20"/>
          </w:rPr>
          <w:t>book online</w:t>
        </w:r>
      </w:hyperlink>
      <w:r w:rsidRPr="00BA2500">
        <w:rPr>
          <w:rFonts w:ascii="Verdana" w:hAnsi="Verdana" w:cs="Arial"/>
          <w:bCs/>
          <w:color w:val="333333"/>
          <w:sz w:val="20"/>
          <w:szCs w:val="20"/>
        </w:rPr>
        <w:t>. We will even extend this offer to your family and friends if they sign up at the same time!</w:t>
      </w:r>
    </w:p>
    <w:p w14:paraId="6E160A28" w14:textId="77777777" w:rsidR="001728C0" w:rsidRPr="00BA2500" w:rsidRDefault="001728C0" w:rsidP="001728C0">
      <w:pPr>
        <w:spacing w:after="30" w:line="390" w:lineRule="atLeast"/>
        <w:ind w:left="525" w:right="150"/>
        <w:rPr>
          <w:rFonts w:ascii="Verdana" w:hAnsi="Verdana" w:cs="Arial"/>
          <w:bCs/>
          <w:color w:val="333333"/>
          <w:sz w:val="20"/>
          <w:szCs w:val="20"/>
        </w:rPr>
      </w:pPr>
    </w:p>
    <w:p w14:paraId="5E9085C2" w14:textId="5243DA35" w:rsidR="001728C0" w:rsidRPr="00BA2500" w:rsidRDefault="001728C0" w:rsidP="001728C0">
      <w:pPr>
        <w:spacing w:after="30" w:line="390" w:lineRule="atLeast"/>
        <w:ind w:left="525" w:right="150"/>
        <w:rPr>
          <w:rFonts w:ascii="Verdana" w:hAnsi="Verdana" w:cs="Arial"/>
          <w:bCs/>
          <w:color w:val="333333"/>
          <w:sz w:val="20"/>
          <w:szCs w:val="20"/>
        </w:rPr>
      </w:pPr>
      <w:r w:rsidRPr="00BA2500">
        <w:rPr>
          <w:rFonts w:ascii="Verdana" w:hAnsi="Verdana" w:cs="Arial"/>
          <w:bCs/>
          <w:color w:val="333333"/>
          <w:sz w:val="20"/>
          <w:szCs w:val="20"/>
        </w:rPr>
        <w:t xml:space="preserve">Thanks again for booking with us and we look forward to </w:t>
      </w:r>
      <w:r w:rsidR="002C51D1">
        <w:rPr>
          <w:rFonts w:ascii="Verdana" w:hAnsi="Verdana" w:cs="Arial"/>
          <w:bCs/>
          <w:color w:val="333333"/>
          <w:sz w:val="20"/>
          <w:szCs w:val="20"/>
        </w:rPr>
        <w:t>meeting you soon</w:t>
      </w:r>
      <w:r w:rsidRPr="00BA2500">
        <w:rPr>
          <w:rFonts w:ascii="Verdana" w:hAnsi="Verdana" w:cs="Arial"/>
          <w:bCs/>
          <w:color w:val="333333"/>
          <w:sz w:val="20"/>
          <w:szCs w:val="20"/>
        </w:rPr>
        <w:t>.</w:t>
      </w:r>
    </w:p>
    <w:p w14:paraId="69684C99" w14:textId="77777777" w:rsidR="001728C0" w:rsidRPr="00BA2500" w:rsidRDefault="001728C0" w:rsidP="001728C0">
      <w:pPr>
        <w:spacing w:line="312" w:lineRule="atLeast"/>
        <w:rPr>
          <w:rFonts w:ascii="Verdana" w:hAnsi="Verdana" w:cs="Arial"/>
          <w:b/>
          <w:bCs/>
          <w:color w:val="333333"/>
          <w:sz w:val="20"/>
          <w:szCs w:val="20"/>
        </w:rPr>
      </w:pPr>
    </w:p>
    <w:p w14:paraId="614F83B7" w14:textId="77777777" w:rsidR="001728C0" w:rsidRPr="00BA2500" w:rsidRDefault="001728C0" w:rsidP="001728C0">
      <w:pPr>
        <w:spacing w:line="312" w:lineRule="atLeast"/>
        <w:ind w:left="482"/>
        <w:rPr>
          <w:rFonts w:ascii="Verdana" w:hAnsi="Verdana" w:cs="Arial"/>
          <w:b/>
          <w:bCs/>
          <w:color w:val="333333"/>
          <w:sz w:val="20"/>
          <w:szCs w:val="20"/>
        </w:rPr>
      </w:pPr>
      <w:r w:rsidRPr="00BA2500">
        <w:rPr>
          <w:rFonts w:ascii="Verdana" w:hAnsi="Verdana" w:cs="Arial"/>
          <w:b/>
          <w:bCs/>
          <w:color w:val="333333"/>
          <w:sz w:val="20"/>
          <w:szCs w:val="20"/>
        </w:rPr>
        <w:t>See you soon.</w:t>
      </w:r>
      <w:r w:rsidRPr="00BA2500">
        <w:rPr>
          <w:rFonts w:ascii="Verdana" w:hAnsi="Verdana" w:cs="Arial"/>
          <w:b/>
          <w:bCs/>
          <w:color w:val="333333"/>
          <w:sz w:val="20"/>
          <w:szCs w:val="20"/>
        </w:rPr>
        <w:br/>
      </w:r>
    </w:p>
    <w:p w14:paraId="0AF2EEBB" w14:textId="7AE12ED6" w:rsidR="00DE3C5E" w:rsidRDefault="001728C0" w:rsidP="001728C0">
      <w:pPr>
        <w:rPr>
          <w:rFonts w:ascii="Verdana" w:hAnsi="Verdana" w:cs="Arial"/>
          <w:b/>
          <w:bCs/>
          <w:color w:val="333333"/>
          <w:sz w:val="20"/>
          <w:szCs w:val="20"/>
        </w:rPr>
      </w:pPr>
      <w:r w:rsidRPr="00BA2500">
        <w:rPr>
          <w:rFonts w:ascii="Verdana" w:hAnsi="Verdana" w:cs="Arial"/>
          <w:b/>
          <w:bCs/>
          <w:color w:val="333333"/>
          <w:sz w:val="20"/>
          <w:szCs w:val="20"/>
        </w:rPr>
        <w:lastRenderedPageBreak/>
        <w:t>The Team,</w:t>
      </w:r>
      <w:r>
        <w:rPr>
          <w:rFonts w:ascii="Verdana" w:hAnsi="Verdana" w:cs="Arial"/>
          <w:b/>
          <w:bCs/>
          <w:color w:val="333333"/>
          <w:sz w:val="20"/>
          <w:szCs w:val="20"/>
        </w:rPr>
        <w:br/>
      </w:r>
      <w:r w:rsidRPr="00BA2500">
        <w:rPr>
          <w:rFonts w:ascii="Verdana" w:hAnsi="Verdana" w:cs="Arial"/>
          <w:b/>
          <w:bCs/>
          <w:color w:val="333333"/>
          <w:sz w:val="20"/>
          <w:szCs w:val="20"/>
        </w:rPr>
        <w:t>Oyster Diving</w:t>
      </w:r>
    </w:p>
    <w:p w14:paraId="00C9E06A" w14:textId="77777777" w:rsidR="00F80F6D" w:rsidRDefault="00623C28" w:rsidP="00F80F6D">
      <w:pPr>
        <w:pStyle w:val="Default"/>
        <w:jc w:val="center"/>
        <w:rPr>
          <w:rFonts w:ascii="Verdana" w:hAnsi="Verdana"/>
          <w:sz w:val="20"/>
          <w:szCs w:val="20"/>
        </w:rPr>
      </w:pPr>
      <w:r>
        <w:br w:type="page"/>
      </w:r>
      <w:r w:rsidR="00F80F6D">
        <w:rPr>
          <w:rFonts w:ascii="Verdana" w:hAnsi="Verdana"/>
          <w:b/>
          <w:bCs/>
          <w:sz w:val="20"/>
          <w:szCs w:val="20"/>
        </w:rPr>
        <w:lastRenderedPageBreak/>
        <w:t>SOUTH EAST LONDON AND KENT</w:t>
      </w:r>
    </w:p>
    <w:p w14:paraId="5BB2F90E" w14:textId="77777777" w:rsidR="00F80F6D" w:rsidRDefault="00F80F6D" w:rsidP="00F80F6D">
      <w:pPr>
        <w:pStyle w:val="Default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Swimming Pool</w:t>
      </w:r>
    </w:p>
    <w:p w14:paraId="7C0970EA" w14:textId="77777777" w:rsidR="00F80F6D" w:rsidRDefault="00F80F6D" w:rsidP="00F80F6D">
      <w:pPr>
        <w:pStyle w:val="Default"/>
        <w:rPr>
          <w:rFonts w:ascii="Verdana" w:hAnsi="Verdana"/>
          <w:b/>
          <w:bCs/>
          <w:sz w:val="20"/>
          <w:szCs w:val="20"/>
        </w:rPr>
      </w:pPr>
    </w:p>
    <w:p w14:paraId="113DBCB8" w14:textId="77777777" w:rsidR="00F80F6D" w:rsidRDefault="00E24577" w:rsidP="00F80F6D">
      <w:pPr>
        <w:pStyle w:val="Default"/>
        <w:jc w:val="center"/>
        <w:rPr>
          <w:rFonts w:ascii="Verdana" w:hAnsi="Verdana"/>
          <w:b/>
          <w:bCs/>
          <w:sz w:val="20"/>
          <w:szCs w:val="20"/>
        </w:rPr>
      </w:pPr>
      <w:r>
        <w:rPr>
          <w:noProof/>
          <w:lang w:eastAsia="en-GB"/>
        </w:rPr>
        <w:pict w14:anchorId="43787F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" o:spid="_x0000_i1025" type="#_x0000_t75" style="width:365.55pt;height:212.15pt;visibility:visible;mso-wrap-style:square">
            <v:imagedata r:id="rId14" o:title="" croptop="8888f" cropbottom="5265f" cropleft="35814f" cropright="4743f"/>
          </v:shape>
        </w:pict>
      </w:r>
    </w:p>
    <w:p w14:paraId="087D8E21" w14:textId="77777777" w:rsidR="00F80F6D" w:rsidRDefault="00F80F6D" w:rsidP="00F80F6D">
      <w:pPr>
        <w:pStyle w:val="Default"/>
        <w:jc w:val="center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Driveway access to house</w:t>
      </w:r>
    </w:p>
    <w:p w14:paraId="53C22CB4" w14:textId="77777777" w:rsidR="00F80F6D" w:rsidRDefault="00F80F6D" w:rsidP="00F80F6D">
      <w:pPr>
        <w:pStyle w:val="Default"/>
        <w:rPr>
          <w:rFonts w:ascii="Verdana" w:hAnsi="Verdana"/>
          <w:b/>
          <w:bCs/>
          <w:sz w:val="20"/>
          <w:szCs w:val="20"/>
        </w:rPr>
      </w:pPr>
    </w:p>
    <w:p w14:paraId="5B39CF61" w14:textId="77777777" w:rsidR="00F80F6D" w:rsidRDefault="00F80F6D" w:rsidP="00F80F6D">
      <w:pPr>
        <w:pStyle w:val="Default"/>
      </w:pPr>
      <w:r>
        <w:rPr>
          <w:rFonts w:ascii="Verdana" w:hAnsi="Verdana"/>
          <w:b/>
          <w:bCs/>
          <w:sz w:val="20"/>
          <w:szCs w:val="20"/>
        </w:rPr>
        <w:t>Address</w:t>
      </w:r>
      <w:r>
        <w:rPr>
          <w:rFonts w:ascii="Verdana" w:hAnsi="Verdana"/>
          <w:sz w:val="20"/>
          <w:szCs w:val="20"/>
        </w:rPr>
        <w:t xml:space="preserve">: </w:t>
      </w:r>
      <w:r>
        <w:t>54 Weald Way, Caterham, Surrey, CR3 6EJ</w:t>
      </w:r>
    </w:p>
    <w:p w14:paraId="53D59BD9" w14:textId="77777777" w:rsidR="00F80F6D" w:rsidRDefault="00F80F6D" w:rsidP="00F80F6D">
      <w:pPr>
        <w:pStyle w:val="Default"/>
      </w:pPr>
    </w:p>
    <w:p w14:paraId="44C8A4FB" w14:textId="77777777" w:rsidR="00F80F6D" w:rsidRDefault="00F80F6D" w:rsidP="00F80F6D">
      <w:pPr>
        <w:pStyle w:val="Default"/>
      </w:pPr>
      <w:r>
        <w:t xml:space="preserve">The image above is the view from the road of the driveway. Please turn in here. The </w:t>
      </w:r>
      <w:proofErr w:type="gramStart"/>
      <w:r>
        <w:t>purpose built</w:t>
      </w:r>
      <w:proofErr w:type="gramEnd"/>
      <w:r>
        <w:t xml:space="preserve"> dive pool is located in the grounds of a private residence. If the </w:t>
      </w:r>
      <w:proofErr w:type="gramStart"/>
      <w:r>
        <w:t>right hand</w:t>
      </w:r>
      <w:proofErr w:type="gramEnd"/>
      <w:r>
        <w:t xml:space="preserve"> gate is open then please park at the top of the lane, otherwise you may park in front of the house.</w:t>
      </w:r>
    </w:p>
    <w:p w14:paraId="606E0028" w14:textId="77777777" w:rsidR="00F80F6D" w:rsidRDefault="00F80F6D" w:rsidP="00F80F6D">
      <w:pPr>
        <w:pStyle w:val="Default"/>
      </w:pPr>
    </w:p>
    <w:p w14:paraId="7708E99A" w14:textId="77777777" w:rsidR="00F80F6D" w:rsidRDefault="00F80F6D" w:rsidP="00F80F6D">
      <w:pPr>
        <w:pStyle w:val="Default"/>
        <w:rPr>
          <w:rFonts w:ascii="Verdana" w:hAnsi="Verdana"/>
          <w:sz w:val="20"/>
          <w:szCs w:val="20"/>
        </w:rPr>
      </w:pPr>
      <w:r>
        <w:t xml:space="preserve">Please </w:t>
      </w:r>
      <w:hyperlink r:id="rId15" w:history="1">
        <w:r>
          <w:rPr>
            <w:rStyle w:val="Hyperlink"/>
          </w:rPr>
          <w:t>click here</w:t>
        </w:r>
      </w:hyperlink>
      <w:r>
        <w:t xml:space="preserve"> for the map to the location.</w:t>
      </w:r>
    </w:p>
    <w:p w14:paraId="2BF6A871" w14:textId="77777777" w:rsidR="00F80F6D" w:rsidRDefault="00F80F6D" w:rsidP="00F80F6D">
      <w:pPr>
        <w:pStyle w:val="Default"/>
        <w:rPr>
          <w:rFonts w:ascii="Verdana" w:hAnsi="Verdana"/>
          <w:b/>
          <w:bCs/>
          <w:sz w:val="20"/>
          <w:szCs w:val="20"/>
        </w:rPr>
      </w:pPr>
    </w:p>
    <w:p w14:paraId="30A8B551" w14:textId="77777777" w:rsidR="00F80F6D" w:rsidRDefault="00F80F6D" w:rsidP="00F80F6D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Directions: </w:t>
      </w:r>
      <w:r>
        <w:rPr>
          <w:rFonts w:ascii="Verdana" w:hAnsi="Verdana"/>
          <w:sz w:val="20"/>
          <w:szCs w:val="20"/>
        </w:rPr>
        <w:t>The house is located close to the M20 and M25.</w:t>
      </w:r>
    </w:p>
    <w:p w14:paraId="5340BC17" w14:textId="77777777" w:rsidR="00F80F6D" w:rsidRDefault="00F80F6D" w:rsidP="00F80F6D">
      <w:pPr>
        <w:pStyle w:val="Default"/>
        <w:rPr>
          <w:rFonts w:ascii="Verdana" w:hAnsi="Verdana"/>
          <w:b/>
          <w:bCs/>
          <w:sz w:val="20"/>
          <w:szCs w:val="20"/>
        </w:rPr>
      </w:pPr>
    </w:p>
    <w:p w14:paraId="757CAC1F" w14:textId="77777777" w:rsidR="00F80F6D" w:rsidRDefault="00F80F6D" w:rsidP="00F80F6D">
      <w:pPr>
        <w:pStyle w:val="Default"/>
        <w:ind w:left="709" w:firstLine="11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By Car: </w:t>
      </w:r>
      <w:r>
        <w:rPr>
          <w:rFonts w:ascii="Verdana" w:hAnsi="Verdana"/>
          <w:sz w:val="20"/>
          <w:szCs w:val="20"/>
        </w:rPr>
        <w:t xml:space="preserve">Exit M25 at Junction 6 and take the turning towards Caterham. Continue towards Caterham until you reach Morrisons Supermarket, turn left here followed by the next left up </w:t>
      </w:r>
      <w:proofErr w:type="spellStart"/>
      <w:r>
        <w:rPr>
          <w:rFonts w:ascii="Verdana" w:hAnsi="Verdana"/>
          <w:sz w:val="20"/>
          <w:szCs w:val="20"/>
        </w:rPr>
        <w:t>Harestone</w:t>
      </w:r>
      <w:proofErr w:type="spellEnd"/>
      <w:r>
        <w:rPr>
          <w:rFonts w:ascii="Verdana" w:hAnsi="Verdana"/>
          <w:sz w:val="20"/>
          <w:szCs w:val="20"/>
        </w:rPr>
        <w:t xml:space="preserve"> Valley Road. Continue along here for approximately </w:t>
      </w:r>
      <w:proofErr w:type="gramStart"/>
      <w:r>
        <w:rPr>
          <w:rFonts w:ascii="Verdana" w:hAnsi="Verdana"/>
          <w:sz w:val="20"/>
          <w:szCs w:val="20"/>
        </w:rPr>
        <w:t>one mile</w:t>
      </w:r>
      <w:proofErr w:type="gramEnd"/>
      <w:r>
        <w:rPr>
          <w:rFonts w:ascii="Verdana" w:hAnsi="Verdana"/>
          <w:sz w:val="20"/>
          <w:szCs w:val="20"/>
        </w:rPr>
        <w:t xml:space="preserve"> past Caterham School and turn left at Weald Way. The house is Number 54 and can be found on the </w:t>
      </w:r>
      <w:proofErr w:type="gramStart"/>
      <w:r>
        <w:rPr>
          <w:rFonts w:ascii="Verdana" w:hAnsi="Verdana"/>
          <w:sz w:val="20"/>
          <w:szCs w:val="20"/>
        </w:rPr>
        <w:t>left hand</w:t>
      </w:r>
      <w:proofErr w:type="gramEnd"/>
      <w:r>
        <w:rPr>
          <w:rFonts w:ascii="Verdana" w:hAnsi="Verdana"/>
          <w:sz w:val="20"/>
          <w:szCs w:val="20"/>
        </w:rPr>
        <w:t xml:space="preserve"> side around the sharp bend. Please take care when leaving the property!</w:t>
      </w:r>
    </w:p>
    <w:p w14:paraId="4AE4256F" w14:textId="77777777" w:rsidR="00F80F6D" w:rsidRDefault="00F80F6D" w:rsidP="00F80F6D">
      <w:pPr>
        <w:pStyle w:val="Default"/>
        <w:ind w:left="709" w:firstLine="1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14:paraId="2D7CFD0D" w14:textId="77777777" w:rsidR="00F80F6D" w:rsidRDefault="00F80F6D" w:rsidP="00F80F6D">
      <w:pPr>
        <w:pStyle w:val="Default"/>
        <w:ind w:left="709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By Rail: </w:t>
      </w:r>
      <w:r>
        <w:rPr>
          <w:rFonts w:ascii="Verdana" w:hAnsi="Verdana"/>
          <w:sz w:val="20"/>
          <w:szCs w:val="20"/>
        </w:rPr>
        <w:t xml:space="preserve">The nearest station is Caterham which is on the line to Waterloo. It is approximately a </w:t>
      </w:r>
      <w:proofErr w:type="gramStart"/>
      <w:r>
        <w:rPr>
          <w:rFonts w:ascii="Verdana" w:hAnsi="Verdana"/>
          <w:sz w:val="20"/>
          <w:szCs w:val="20"/>
        </w:rPr>
        <w:t>20 minute</w:t>
      </w:r>
      <w:proofErr w:type="gramEnd"/>
      <w:r>
        <w:rPr>
          <w:rFonts w:ascii="Verdana" w:hAnsi="Verdana"/>
          <w:sz w:val="20"/>
          <w:szCs w:val="20"/>
        </w:rPr>
        <w:t xml:space="preserve"> walk from the station. </w:t>
      </w:r>
    </w:p>
    <w:p w14:paraId="2F049A84" w14:textId="77777777" w:rsidR="00F80F6D" w:rsidRDefault="00F80F6D" w:rsidP="00F80F6D">
      <w:pPr>
        <w:pStyle w:val="Default"/>
        <w:rPr>
          <w:rFonts w:ascii="Verdana" w:hAnsi="Verdana"/>
          <w:b/>
          <w:bCs/>
          <w:sz w:val="20"/>
          <w:szCs w:val="20"/>
        </w:rPr>
      </w:pPr>
    </w:p>
    <w:p w14:paraId="5EA875AB" w14:textId="77777777" w:rsidR="00F80F6D" w:rsidRDefault="00F80F6D" w:rsidP="00F80F6D">
      <w:pPr>
        <w:pStyle w:val="Default"/>
        <w:rPr>
          <w:rFonts w:ascii="Verdana" w:hAnsi="Verdana"/>
          <w:b/>
          <w:bCs/>
          <w:sz w:val="20"/>
          <w:szCs w:val="20"/>
        </w:rPr>
      </w:pPr>
    </w:p>
    <w:p w14:paraId="7FB71867" w14:textId="77777777" w:rsidR="00F80F6D" w:rsidRDefault="00F80F6D" w:rsidP="00F80F6D">
      <w:pPr>
        <w:pStyle w:val="Default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Parking: </w:t>
      </w:r>
      <w:r>
        <w:rPr>
          <w:rFonts w:ascii="Verdana" w:hAnsi="Verdana"/>
          <w:sz w:val="20"/>
          <w:szCs w:val="20"/>
        </w:rPr>
        <w:t xml:space="preserve">There is plenty of free parking outside the property. Your instructor will meet you on poolside. Please follow the ‘The Way </w:t>
      </w:r>
      <w:proofErr w:type="gramStart"/>
      <w:r>
        <w:rPr>
          <w:rFonts w:ascii="Verdana" w:hAnsi="Verdana"/>
          <w:sz w:val="20"/>
          <w:szCs w:val="20"/>
        </w:rPr>
        <w:t>To</w:t>
      </w:r>
      <w:proofErr w:type="gramEnd"/>
      <w:r>
        <w:rPr>
          <w:rFonts w:ascii="Verdana" w:hAnsi="Verdana"/>
          <w:sz w:val="20"/>
          <w:szCs w:val="20"/>
        </w:rPr>
        <w:t xml:space="preserve"> the Beach’ signs.</w:t>
      </w:r>
    </w:p>
    <w:p w14:paraId="58ACDE83" w14:textId="2E302E37" w:rsidR="00DB3224" w:rsidRPr="001E014E" w:rsidRDefault="00DB3224" w:rsidP="00F80F6D">
      <w:pPr>
        <w:pStyle w:val="Default"/>
        <w:jc w:val="center"/>
      </w:pPr>
    </w:p>
    <w:sectPr w:rsidR="00DB3224" w:rsidRPr="001E014E" w:rsidSect="0072388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440" w:right="1797" w:bottom="1134" w:left="1797" w:header="709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0BFA4" w14:textId="77777777" w:rsidR="001621FA" w:rsidRDefault="001621FA">
      <w:r>
        <w:separator/>
      </w:r>
    </w:p>
  </w:endnote>
  <w:endnote w:type="continuationSeparator" w:id="0">
    <w:p w14:paraId="4033274B" w14:textId="77777777" w:rsidR="001621FA" w:rsidRDefault="00162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BF757" w14:textId="77777777" w:rsidR="00B402E2" w:rsidRDefault="00B402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BA3FF" w14:textId="77777777" w:rsidR="00B402E2" w:rsidRDefault="00B402E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2BB6B" w14:textId="77777777" w:rsidR="00386C40" w:rsidRDefault="00E24577" w:rsidP="00F41B5D">
    <w:pPr>
      <w:pStyle w:val="Footer"/>
      <w:tabs>
        <w:tab w:val="clear" w:pos="4153"/>
      </w:tabs>
      <w:spacing w:line="276" w:lineRule="auto"/>
      <w:jc w:val="center"/>
      <w:rPr>
        <w:rFonts w:ascii="Gill Sans MT" w:hAnsi="Gill Sans MT" w:cs="Tahoma"/>
        <w:b/>
        <w:bCs/>
        <w:sz w:val="16"/>
      </w:rPr>
    </w:pPr>
    <w:r>
      <w:rPr>
        <w:rFonts w:ascii="Times New Roman" w:hAnsi="Times New Roman"/>
        <w:noProof/>
        <w:sz w:val="24"/>
        <w:lang w:val="en-US" w:eastAsia="zh-TW"/>
      </w:rPr>
      <w:pict w14:anchorId="171F48C9"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left:0;text-align:left;margin-left:-83.1pt;margin-top:-5.45pt;width:128.65pt;height:64.3pt;z-index:251658240;mso-wrap-style:none;mso-width-relative:margin;mso-height-relative:margin" stroked="f">
          <v:textbox style="mso-next-textbox:#_x0000_s2072;mso-fit-shape-to-text:t">
            <w:txbxContent>
              <w:p w14:paraId="0DF3717F" w14:textId="77777777" w:rsidR="00783036" w:rsidRDefault="00E24577">
                <w:r>
                  <w:pict w14:anchorId="7AEA11AB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9" type="#_x0000_t75" style="width:57.1pt;height:57.1pt">
                      <v:imagedata r:id="rId1" o:title="Best centre 2012 no background"/>
                    </v:shape>
                  </w:pict>
                </w:r>
                <w:r>
                  <w:pict w14:anchorId="00B4B414">
                    <v:shape id="_x0000_i1031" type="#_x0000_t75" style="width:57.1pt;height:57.1pt">
                      <v:imagedata r:id="rId2" o:title="2010 Centre Winner no background"/>
                    </v:shape>
                  </w:pict>
                </w:r>
              </w:p>
            </w:txbxContent>
          </v:textbox>
        </v:shape>
      </w:pict>
    </w:r>
    <w:r w:rsidR="00D9596E">
      <w:rPr>
        <w:rFonts w:ascii="Gill Sans MT" w:hAnsi="Gill Sans MT" w:cs="Tahoma"/>
        <w:b/>
        <w:bCs/>
        <w:sz w:val="16"/>
      </w:rPr>
      <w:t>‘Oyster Diving’ is the</w:t>
    </w:r>
    <w:r w:rsidR="00B56BA4">
      <w:rPr>
        <w:rFonts w:ascii="Gill Sans MT" w:hAnsi="Gill Sans MT" w:cs="Tahoma"/>
        <w:b/>
        <w:bCs/>
        <w:sz w:val="16"/>
      </w:rPr>
      <w:t xml:space="preserve"> </w:t>
    </w:r>
    <w:r w:rsidR="00D9596E">
      <w:rPr>
        <w:rFonts w:ascii="Gill Sans MT" w:hAnsi="Gill Sans MT" w:cs="Tahoma"/>
        <w:b/>
        <w:bCs/>
        <w:sz w:val="16"/>
      </w:rPr>
      <w:t>t</w:t>
    </w:r>
    <w:r w:rsidR="00B56BA4">
      <w:rPr>
        <w:rFonts w:ascii="Gill Sans MT" w:hAnsi="Gill Sans MT" w:cs="Tahoma"/>
        <w:b/>
        <w:bCs/>
        <w:sz w:val="16"/>
      </w:rPr>
      <w:t>rading name of:</w:t>
    </w:r>
  </w:p>
  <w:p w14:paraId="2AACB9BC" w14:textId="77777777" w:rsidR="00B6082E" w:rsidRDefault="00E24577" w:rsidP="00F41B5D">
    <w:pPr>
      <w:pStyle w:val="Footer"/>
      <w:tabs>
        <w:tab w:val="clear" w:pos="4153"/>
      </w:tabs>
      <w:spacing w:line="276" w:lineRule="auto"/>
      <w:jc w:val="center"/>
      <w:rPr>
        <w:rFonts w:ascii="Gill Sans MT" w:hAnsi="Gill Sans MT" w:cs="Tahoma"/>
        <w:sz w:val="16"/>
      </w:rPr>
    </w:pPr>
    <w:r>
      <w:rPr>
        <w:rFonts w:ascii="Times New Roman" w:hAnsi="Times New Roman"/>
        <w:noProof/>
        <w:sz w:val="24"/>
        <w:lang w:val="en-US" w:eastAsia="zh-TW"/>
      </w:rPr>
      <w:pict w14:anchorId="263809C8">
        <v:shape id="_x0000_s2061" type="#_x0000_t202" style="position:absolute;left:0;text-align:left;margin-left:430.35pt;margin-top:-1.1pt;width:60.95pt;height:40.55pt;z-index:251656192;mso-wrap-style:none;mso-width-relative:margin;mso-height-relative:margin" stroked="f">
          <v:textbox style="mso-next-textbox:#_x0000_s2061;mso-fit-shape-to-text:t">
            <w:txbxContent>
              <w:p w14:paraId="29D2B723" w14:textId="77777777" w:rsidR="00D40F8C" w:rsidRDefault="00E24577">
                <w:r>
                  <w:rPr>
                    <w:rFonts w:ascii="Gill Sans MT" w:hAnsi="Gill Sans MT" w:cs="Tahoma"/>
                    <w:b/>
                    <w:bCs/>
                    <w:sz w:val="16"/>
                  </w:rPr>
                  <w:pict w14:anchorId="2F6D068F">
                    <v:shape id="_x0000_i1033" type="#_x0000_t75" style="width:46.45pt;height:32.8pt">
                      <v:imagedata r:id="rId3" o:title="U455X"/>
                    </v:shape>
                  </w:pict>
                </w:r>
              </w:p>
            </w:txbxContent>
          </v:textbox>
        </v:shape>
      </w:pict>
    </w:r>
    <w:r>
      <w:rPr>
        <w:rFonts w:ascii="Gill Sans MT" w:hAnsi="Gill Sans MT" w:cs="Tahoma"/>
        <w:b/>
        <w:bCs/>
        <w:noProof/>
        <w:sz w:val="16"/>
        <w:lang w:val="en-US" w:eastAsia="zh-TW"/>
      </w:rPr>
      <w:pict w14:anchorId="4EDC116D">
        <v:shape id="_x0000_s2062" type="#_x0000_t202" style="position:absolute;left:0;text-align:left;margin-left:384.1pt;margin-top:-7.1pt;width:46.65pt;height:50.7pt;z-index:251657216;mso-wrap-style:none;mso-width-percent:400;mso-height-percent:200;mso-width-percent:400;mso-height-percent:200;mso-width-relative:margin;mso-height-relative:margin" stroked="f">
          <v:textbox style="mso-next-textbox:#_x0000_s2062;mso-fit-shape-to-text:t">
            <w:txbxContent>
              <w:p w14:paraId="110AFDAD" w14:textId="77777777" w:rsidR="00D40F8C" w:rsidRDefault="00E24577">
                <w:r>
                  <w:rPr>
                    <w:rFonts w:ascii="Gill Sans MT" w:hAnsi="Gill Sans MT" w:cs="Tahoma"/>
                    <w:b/>
                    <w:bCs/>
                    <w:sz w:val="16"/>
                  </w:rPr>
                  <w:pict w14:anchorId="04A164A3">
                    <v:shape id="_x0000_i1035" type="#_x0000_t75" style="width:32.4pt;height:43.45pt">
                      <v:imagedata r:id="rId4" o:title="PADILogoVt4C"/>
                    </v:shape>
                  </w:pict>
                </w:r>
              </w:p>
            </w:txbxContent>
          </v:textbox>
        </v:shape>
      </w:pict>
    </w:r>
    <w:r w:rsidR="00D40F8C">
      <w:rPr>
        <w:rFonts w:ascii="Gill Sans MT" w:hAnsi="Gill Sans MT" w:cs="Tahoma"/>
        <w:b/>
        <w:bCs/>
        <w:sz w:val="16"/>
      </w:rPr>
      <w:t>Oyster Luxury Travel and</w:t>
    </w:r>
    <w:r w:rsidR="00DC0D9F">
      <w:rPr>
        <w:rFonts w:ascii="Gill Sans MT" w:hAnsi="Gill Sans MT" w:cs="Tahoma"/>
        <w:b/>
        <w:bCs/>
        <w:sz w:val="16"/>
      </w:rPr>
      <w:t xml:space="preserve"> Diving Ltd</w:t>
    </w:r>
    <w:r w:rsidR="00DC0D9F">
      <w:rPr>
        <w:rFonts w:ascii="Gill Sans MT" w:hAnsi="Gill Sans MT" w:cs="Tahoma"/>
        <w:sz w:val="16"/>
      </w:rPr>
      <w:br/>
    </w:r>
    <w:r w:rsidR="00386C40">
      <w:rPr>
        <w:rFonts w:ascii="Gill Sans MT" w:hAnsi="Gill Sans MT" w:cs="Tahoma"/>
        <w:sz w:val="16"/>
      </w:rPr>
      <w:t xml:space="preserve">Registered office: </w:t>
    </w:r>
    <w:r w:rsidR="00F06E85">
      <w:rPr>
        <w:rFonts w:ascii="Gill Sans MT" w:hAnsi="Gill Sans MT" w:cs="Tahoma"/>
        <w:sz w:val="16"/>
      </w:rPr>
      <w:t>1-2 Harbour House, Harbour Way, Shoreham-by-Sea, W. Sussex BN43 5HZ</w:t>
    </w:r>
  </w:p>
  <w:p w14:paraId="3F5E2E2C" w14:textId="77777777" w:rsidR="00723881" w:rsidRDefault="00386C40" w:rsidP="00F41B5D">
    <w:pPr>
      <w:pStyle w:val="Footer"/>
      <w:tabs>
        <w:tab w:val="clear" w:pos="4153"/>
      </w:tabs>
      <w:spacing w:line="276" w:lineRule="auto"/>
      <w:jc w:val="center"/>
      <w:rPr>
        <w:rFonts w:ascii="Gill Sans MT" w:hAnsi="Gill Sans MT" w:cs="Tahoma"/>
        <w:sz w:val="16"/>
      </w:rPr>
    </w:pPr>
    <w:r>
      <w:rPr>
        <w:rFonts w:ascii="Gill Sans MT" w:hAnsi="Gill Sans MT" w:cs="Tahoma"/>
        <w:sz w:val="16"/>
      </w:rPr>
      <w:t xml:space="preserve">T: 0800 699 0243 F: 01273 </w:t>
    </w:r>
    <w:r w:rsidR="00623E41">
      <w:rPr>
        <w:rFonts w:ascii="Gill Sans MT" w:hAnsi="Gill Sans MT" w:cs="Tahoma"/>
        <w:sz w:val="16"/>
      </w:rPr>
      <w:t>420790</w:t>
    </w:r>
    <w:r>
      <w:rPr>
        <w:rFonts w:ascii="Gill Sans MT" w:hAnsi="Gill Sans MT" w:cs="Tahoma"/>
        <w:sz w:val="16"/>
      </w:rPr>
      <w:t xml:space="preserve"> E: info@oysterdiving</w:t>
    </w:r>
    <w:r w:rsidR="00DC0D9F">
      <w:rPr>
        <w:rFonts w:ascii="Gill Sans MT" w:hAnsi="Gill Sans MT" w:cs="Tahoma"/>
        <w:sz w:val="16"/>
      </w:rPr>
      <w:t xml:space="preserve">.com </w:t>
    </w:r>
    <w:r>
      <w:rPr>
        <w:rFonts w:ascii="Gill Sans MT" w:hAnsi="Gill Sans MT" w:cs="Tahoma"/>
        <w:sz w:val="16"/>
      </w:rPr>
      <w:t>www.oysterdiving</w:t>
    </w:r>
    <w:r w:rsidR="00DC0D9F">
      <w:rPr>
        <w:rFonts w:ascii="Gill Sans MT" w:hAnsi="Gill Sans MT" w:cs="Tahoma"/>
        <w:sz w:val="16"/>
      </w:rPr>
      <w:t>.com</w:t>
    </w:r>
  </w:p>
  <w:p w14:paraId="1B1E35C3" w14:textId="77777777" w:rsidR="00723881" w:rsidRDefault="00DC0D9F" w:rsidP="00F41B5D">
    <w:pPr>
      <w:pStyle w:val="Footer"/>
      <w:spacing w:line="276" w:lineRule="auto"/>
      <w:jc w:val="center"/>
      <w:rPr>
        <w:rFonts w:ascii="Gill Sans MT" w:hAnsi="Gill Sans MT" w:cs="Tahoma"/>
        <w:sz w:val="16"/>
      </w:rPr>
    </w:pPr>
    <w:r>
      <w:rPr>
        <w:rFonts w:ascii="Gill Sans MT" w:hAnsi="Gill Sans MT" w:cs="Tahoma"/>
        <w:sz w:val="16"/>
      </w:rPr>
      <w:t>Registered in England numbe</w:t>
    </w:r>
    <w:r w:rsidR="00386C40">
      <w:rPr>
        <w:rFonts w:ascii="Gill Sans MT" w:hAnsi="Gill Sans MT" w:cs="Tahoma"/>
        <w:sz w:val="16"/>
      </w:rPr>
      <w:t>r: 5747422.</w:t>
    </w:r>
    <w:r w:rsidR="001D6C04">
      <w:rPr>
        <w:rFonts w:ascii="Gill Sans MT" w:hAnsi="Gill Sans MT" w:cs="Tahoma"/>
        <w:sz w:val="16"/>
      </w:rPr>
      <w:t xml:space="preserve"> VAT Number 113 6200 68</w:t>
    </w:r>
  </w:p>
  <w:p w14:paraId="71014344" w14:textId="77777777" w:rsidR="00B56BA4" w:rsidRDefault="00B56BA4" w:rsidP="00F41B5D">
    <w:pPr>
      <w:pStyle w:val="Footer"/>
      <w:spacing w:line="276" w:lineRule="auto"/>
      <w:jc w:val="center"/>
      <w:rPr>
        <w:rFonts w:ascii="Gill Sans MT" w:hAnsi="Gill Sans MT" w:cs="Tahoma"/>
        <w:sz w:val="16"/>
      </w:rPr>
    </w:pPr>
  </w:p>
  <w:p w14:paraId="587E8834" w14:textId="77777777" w:rsidR="00B56BA4" w:rsidRDefault="00B56BA4" w:rsidP="00F41B5D">
    <w:pPr>
      <w:pStyle w:val="Footer"/>
      <w:spacing w:line="276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83D97" w14:textId="77777777" w:rsidR="001621FA" w:rsidRDefault="001621FA">
      <w:r>
        <w:separator/>
      </w:r>
    </w:p>
  </w:footnote>
  <w:footnote w:type="continuationSeparator" w:id="0">
    <w:p w14:paraId="000572F5" w14:textId="77777777" w:rsidR="001621FA" w:rsidRDefault="001621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883AA" w14:textId="77777777" w:rsidR="00B402E2" w:rsidRDefault="00B402E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05677" w14:textId="77777777" w:rsidR="00723881" w:rsidRDefault="00723881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8DB92" w14:textId="77777777" w:rsidR="00723881" w:rsidRPr="00B402E2" w:rsidRDefault="00E24577" w:rsidP="00B402E2">
    <w:pPr>
      <w:pStyle w:val="Header"/>
    </w:pPr>
    <w:r>
      <w:rPr>
        <w:noProof/>
      </w:rPr>
      <w:pict w14:anchorId="4A82CDD5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74" type="#_x0000_t202" style="position:absolute;margin-left:303.9pt;margin-top:-21.15pt;width:189.45pt;height:120.6pt;z-index:25165926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color="white">
          <v:textbox style="mso-fit-shape-to-text:t">
            <w:txbxContent>
              <w:p w14:paraId="6B955F48" w14:textId="77777777" w:rsidR="00B402E2" w:rsidRPr="00B6082E" w:rsidRDefault="00E24577" w:rsidP="00B402E2">
                <w:pPr>
                  <w:pStyle w:val="Header"/>
                  <w:tabs>
                    <w:tab w:val="clear" w:pos="4153"/>
                  </w:tabs>
                  <w:jc w:val="right"/>
                </w:pPr>
                <w:r>
                  <w:pict w14:anchorId="07C3BB03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172.95pt;height:98.85pt">
                      <v:imagedata r:id="rId1" o:title="tonal_logo_croped_withalpha"/>
                    </v:shape>
                  </w:pict>
                </w:r>
              </w:p>
              <w:p w14:paraId="5C754172" w14:textId="77777777" w:rsidR="00B402E2" w:rsidRDefault="00B402E2"/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281C9D"/>
    <w:multiLevelType w:val="hybridMultilevel"/>
    <w:tmpl w:val="824ABB80"/>
    <w:lvl w:ilvl="0" w:tplc="8D848C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7102C4"/>
    <w:multiLevelType w:val="hybridMultilevel"/>
    <w:tmpl w:val="64FC91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AE6E36"/>
    <w:multiLevelType w:val="hybridMultilevel"/>
    <w:tmpl w:val="82DEDF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B2715C"/>
    <w:multiLevelType w:val="hybridMultilevel"/>
    <w:tmpl w:val="231C6ED0"/>
    <w:lvl w:ilvl="0" w:tplc="227AE678">
      <w:start w:val="1"/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attachedTemplate r:id="rId1"/>
  <w:doNotTrackMoves/>
  <w:defaultTabStop w:val="720"/>
  <w:noPunctuationKerning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728C0"/>
    <w:rsid w:val="00021CDF"/>
    <w:rsid w:val="00152871"/>
    <w:rsid w:val="001621FA"/>
    <w:rsid w:val="001644F0"/>
    <w:rsid w:val="001728C0"/>
    <w:rsid w:val="00190974"/>
    <w:rsid w:val="00193278"/>
    <w:rsid w:val="001D6C04"/>
    <w:rsid w:val="001E014E"/>
    <w:rsid w:val="00233F75"/>
    <w:rsid w:val="00237E61"/>
    <w:rsid w:val="00297541"/>
    <w:rsid w:val="002C51D1"/>
    <w:rsid w:val="00332C82"/>
    <w:rsid w:val="00386C40"/>
    <w:rsid w:val="00397A01"/>
    <w:rsid w:val="003E13EE"/>
    <w:rsid w:val="004219CF"/>
    <w:rsid w:val="00623C28"/>
    <w:rsid w:val="00623E41"/>
    <w:rsid w:val="00644127"/>
    <w:rsid w:val="00660733"/>
    <w:rsid w:val="00672334"/>
    <w:rsid w:val="006A31C7"/>
    <w:rsid w:val="006B6E4C"/>
    <w:rsid w:val="007161EA"/>
    <w:rsid w:val="007166EF"/>
    <w:rsid w:val="00723881"/>
    <w:rsid w:val="007443E7"/>
    <w:rsid w:val="00750BE3"/>
    <w:rsid w:val="00783036"/>
    <w:rsid w:val="00785FF9"/>
    <w:rsid w:val="00787CAF"/>
    <w:rsid w:val="007B2988"/>
    <w:rsid w:val="007E51F0"/>
    <w:rsid w:val="00807C2F"/>
    <w:rsid w:val="008107BA"/>
    <w:rsid w:val="008226A2"/>
    <w:rsid w:val="00904324"/>
    <w:rsid w:val="00927A79"/>
    <w:rsid w:val="00950760"/>
    <w:rsid w:val="009D349B"/>
    <w:rsid w:val="009F08E4"/>
    <w:rsid w:val="009F0E9A"/>
    <w:rsid w:val="009F751D"/>
    <w:rsid w:val="00A02C27"/>
    <w:rsid w:val="00A9112F"/>
    <w:rsid w:val="00AA7B42"/>
    <w:rsid w:val="00AB0830"/>
    <w:rsid w:val="00AD5620"/>
    <w:rsid w:val="00B402E2"/>
    <w:rsid w:val="00B56BA4"/>
    <w:rsid w:val="00B6082E"/>
    <w:rsid w:val="00C25B23"/>
    <w:rsid w:val="00C43ADC"/>
    <w:rsid w:val="00C57586"/>
    <w:rsid w:val="00D25070"/>
    <w:rsid w:val="00D40F8C"/>
    <w:rsid w:val="00D66245"/>
    <w:rsid w:val="00D9596E"/>
    <w:rsid w:val="00DB3224"/>
    <w:rsid w:val="00DC0D9F"/>
    <w:rsid w:val="00DC26B7"/>
    <w:rsid w:val="00DE3C5E"/>
    <w:rsid w:val="00E24577"/>
    <w:rsid w:val="00E67831"/>
    <w:rsid w:val="00E703A0"/>
    <w:rsid w:val="00EA09B1"/>
    <w:rsid w:val="00ED6F03"/>
    <w:rsid w:val="00F06E85"/>
    <w:rsid w:val="00F41B5D"/>
    <w:rsid w:val="00F80F6D"/>
    <w:rsid w:val="00FE0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2"/>
    <o:shapelayout v:ext="edit">
      <o:idmap v:ext="edit" data="1"/>
    </o:shapelayout>
  </w:shapeDefaults>
  <w:decimalSymbol w:val="."/>
  <w:listSeparator w:val=","/>
  <w14:docId w14:val="5D02ADA9"/>
  <w15:docId w15:val="{2BC531B1-1D42-4C42-816A-670729BB9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28C0"/>
    <w:pPr>
      <w:spacing w:after="160" w:line="259" w:lineRule="auto"/>
    </w:pPr>
    <w:rPr>
      <w:rFonts w:ascii="Calibri" w:eastAsia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rsid w:val="00723881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723881"/>
    <w:rPr>
      <w:rFonts w:ascii="Tahoma" w:hAnsi="Tahoma" w:cs="Tahoma"/>
      <w:color w:val="333333"/>
      <w:szCs w:val="15"/>
    </w:rPr>
  </w:style>
  <w:style w:type="paragraph" w:styleId="Header">
    <w:name w:val="header"/>
    <w:basedOn w:val="Normal"/>
    <w:semiHidden/>
    <w:rsid w:val="0072388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rsid w:val="00723881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rsid w:val="0072388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F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40F8C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uiPriority w:val="99"/>
    <w:semiHidden/>
    <w:unhideWhenUsed/>
    <w:rsid w:val="008226A2"/>
    <w:rPr>
      <w:color w:val="800080"/>
      <w:u w:val="single"/>
    </w:rPr>
  </w:style>
  <w:style w:type="paragraph" w:customStyle="1" w:styleId="Default">
    <w:name w:val="Default"/>
    <w:rsid w:val="00623C28"/>
    <w:pPr>
      <w:autoSpaceDE w:val="0"/>
      <w:autoSpaceDN w:val="0"/>
      <w:adjustRightInd w:val="0"/>
    </w:pPr>
    <w:rPr>
      <w:rFonts w:ascii="Gill Sans MT" w:eastAsia="Calibri" w:hAnsi="Gill Sans MT" w:cs="Gill Sans MT"/>
      <w:color w:val="000000"/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A31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ysterdiving.com/book-your-diving-cours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oysterdiving.com/padi-open-water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ysterdiving.com/wp-content/uploads/2022/02/PADI-medical-form-2022.pdf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google.co.uk/maps/place/54+Weald+Way,+Caterham+CR3+6EJ/@51.269112,-0.0901573,18z/data=!4m5!3m4!1s0x4875feabd30cdbb5:0x2f85f96ec899d9b5!8m2!3d51.2688478!4d-0.089862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k%20Murphy\Oyster%20Luxury%20Travel%20and%20Diving%20Ltd\Team%20Docs%20-%20Documents\Templates\Letterhead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B293FAC02A6549A4B2A544D54BDA11" ma:contentTypeVersion="13" ma:contentTypeDescription="Create a new document." ma:contentTypeScope="" ma:versionID="5912013565a71c41f6376408ed75ef12">
  <xsd:schema xmlns:xsd="http://www.w3.org/2001/XMLSchema" xmlns:xs="http://www.w3.org/2001/XMLSchema" xmlns:p="http://schemas.microsoft.com/office/2006/metadata/properties" xmlns:ns2="89c110a6-7d39-4cd8-a3ff-28c4ca0506ff" xmlns:ns3="5dcd356f-7493-49cd-88c1-b641806ff33a" targetNamespace="http://schemas.microsoft.com/office/2006/metadata/properties" ma:root="true" ma:fieldsID="bb64f0a55c20fcd6463ccaeeb6254cdf" ns2:_="" ns3:_="">
    <xsd:import namespace="89c110a6-7d39-4cd8-a3ff-28c4ca0506ff"/>
    <xsd:import namespace="5dcd356f-7493-49cd-88c1-b641806ff3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c110a6-7d39-4cd8-a3ff-28c4ca0506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cd356f-7493-49cd-88c1-b641806ff33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B18D3F0-8638-4857-A019-F256A26B0C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c110a6-7d39-4cd8-a3ff-28c4ca0506ff"/>
    <ds:schemaRef ds:uri="5dcd356f-7493-49cd-88c1-b641806ff3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7E652A-91B2-4B1B-A95D-DF2D228399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7535BC-9B24-4E77-A26F-4851CCCC300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2EA36A9-716F-4A69-9C4A-9E49EDE8AF27}">
  <ds:schemaRefs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5dcd356f-7493-49cd-88c1-b641806ff33a"/>
    <ds:schemaRef ds:uri="89c110a6-7d39-4cd8-a3ff-28c4ca0506ff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2016</Template>
  <TotalTime>1</TotalTime>
  <Pages>3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 of Corporate Enquiries</vt:lpstr>
    </vt:vector>
  </TitlesOfParts>
  <Company>Steam UK Ltd</Company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 of Corporate Enquiries</dc:title>
  <dc:creator>Mark Murphy</dc:creator>
  <cp:lastModifiedBy>Tracey Leask</cp:lastModifiedBy>
  <cp:revision>2</cp:revision>
  <cp:lastPrinted>2022-02-11T16:09:00Z</cp:lastPrinted>
  <dcterms:created xsi:type="dcterms:W3CDTF">2022-02-11T16:10:00Z</dcterms:created>
  <dcterms:modified xsi:type="dcterms:W3CDTF">2022-02-11T16:10:00Z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0x01010014B293FAC02A6549A4B2A544D54BDA11</vt:lpwstr>
  </property>
</Properties>
</file>